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40"/>
        <w:gridCol w:w="69"/>
        <w:gridCol w:w="1420"/>
        <w:gridCol w:w="8078"/>
        <w:gridCol w:w="3122"/>
      </w:tblGrid>
      <w:tr w:rsidR="00E141C3" w:rsidRPr="00C57311" w:rsidTr="007358F9">
        <w:tc>
          <w:tcPr>
            <w:tcW w:w="2409" w:type="dxa"/>
            <w:gridSpan w:val="2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softHyphen/>
              <w:t>--</w:t>
            </w:r>
            <w:r>
              <w:rPr>
                <w:rFonts w:ascii="Times New Roman" w:hAnsi="Times New Roman"/>
                <w:sz w:val="26"/>
                <w:szCs w:val="26"/>
              </w:rPr>
              <w:softHyphen/>
            </w:r>
            <w:r w:rsidRPr="00C57311"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8078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E141C3" w:rsidRPr="00C57311" w:rsidTr="007358F9">
        <w:tc>
          <w:tcPr>
            <w:tcW w:w="2409" w:type="dxa"/>
            <w:gridSpan w:val="2"/>
            <w:vMerge w:val="restart"/>
          </w:tcPr>
          <w:p w:rsidR="00E141C3" w:rsidRDefault="00E141C3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Спортивная гимнастика 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НП -2(1 группа)</w:t>
            </w:r>
          </w:p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(Ефимова А.С.)</w:t>
            </w: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6(НП21 группа)</w:t>
            </w:r>
          </w:p>
        </w:tc>
        <w:tc>
          <w:tcPr>
            <w:tcW w:w="8078" w:type="dxa"/>
          </w:tcPr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 выполнения нужно разогреть мышцы.  (Разминка)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Упражнения на гибкость.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1.И.П-Складка из позиции сидя ноги врозь.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2.И.П-Складка из позиции сидя ноги вместе.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 Продольный шпагат (правая, левая нога)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4.Поперечный шпагат.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Комплекс упражнений №2 по ОФП и СФП.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(10раз)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(10раз)</w:t>
            </w:r>
          </w:p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фильм «Чемпионы»</w:t>
            </w: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6(НП2-1гр)</w:t>
            </w:r>
          </w:p>
        </w:tc>
        <w:tc>
          <w:tcPr>
            <w:tcW w:w="8078" w:type="dxa"/>
          </w:tcPr>
          <w:p w:rsidR="00E141C3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141C3" w:rsidRPr="005B258B" w:rsidRDefault="00E141C3" w:rsidP="00BF1E05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5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</w:t>
              </w:r>
              <w:r w:rsidRPr="007D1795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</w:rPr>
                <w:t>-</w:t>
              </w:r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6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  <w:p w:rsidR="00E141C3" w:rsidRPr="00BF1E05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04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6(НП2-1)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Pr="00C57311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посмотреть фильм про спортивную гимнастику « Жесткий спорт»</w:t>
            </w: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06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6(НП»-1)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Pr="00C57311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rPr>
          <w:trHeight w:val="491"/>
        </w:trPr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6(НП2-1)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Pr="00C57311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Посмотреть фильм «Лед»</w:t>
            </w: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rPr>
          <w:trHeight w:val="720"/>
        </w:trPr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09.06 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141C3" w:rsidRPr="00BF1E05" w:rsidRDefault="00E141C3" w:rsidP="00BF1E0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7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8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</w:tc>
        <w:tc>
          <w:tcPr>
            <w:tcW w:w="3122" w:type="dxa"/>
          </w:tcPr>
          <w:p w:rsidR="00E141C3" w:rsidRPr="00C57311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rPr>
          <w:trHeight w:val="353"/>
        </w:trPr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78" w:type="dxa"/>
          </w:tcPr>
          <w:p w:rsidR="00E141C3" w:rsidRDefault="00E141C3" w:rsidP="00FB4C97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2" w:type="dxa"/>
            <w:vMerge w:val="restart"/>
          </w:tcPr>
          <w:p w:rsidR="00E141C3" w:rsidRPr="00C57311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7D1795" w:rsidTr="007358F9"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11.06(НП2-2)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141C3" w:rsidRPr="005B258B" w:rsidRDefault="00E141C3" w:rsidP="00BF1E05">
            <w:pPr>
              <w:shd w:val="clear" w:color="auto" w:fill="FFFFFF"/>
              <w:spacing w:line="260" w:lineRule="atLeast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9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0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  <w:p w:rsidR="00E141C3" w:rsidRPr="00BF1E05" w:rsidRDefault="00E141C3" w:rsidP="00BF1E0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E141C3" w:rsidRPr="00BF1E05" w:rsidRDefault="00E141C3" w:rsidP="00FB4C97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  <w:vMerge/>
          </w:tcPr>
          <w:p w:rsidR="00E141C3" w:rsidRPr="00BF1E05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</w:tr>
      <w:tr w:rsidR="00E141C3" w:rsidRPr="00C57311" w:rsidTr="007358F9">
        <w:trPr>
          <w:trHeight w:val="323"/>
        </w:trPr>
        <w:tc>
          <w:tcPr>
            <w:tcW w:w="2409" w:type="dxa"/>
            <w:gridSpan w:val="2"/>
            <w:vMerge/>
          </w:tcPr>
          <w:p w:rsidR="00E141C3" w:rsidRPr="00BF1E05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13.06. 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BF1E0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2" w:type="dxa"/>
          </w:tcPr>
          <w:p w:rsidR="00E141C3" w:rsidRPr="00C57311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E67CC2">
        <w:trPr>
          <w:trHeight w:val="5200"/>
        </w:trPr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15.06 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141C3" w:rsidRPr="00BF1E05" w:rsidRDefault="00E141C3" w:rsidP="00BF1E05">
            <w:pPr>
              <w:shd w:val="clear" w:color="auto" w:fill="FFFFFF"/>
              <w:spacing w:line="260" w:lineRule="atLeast"/>
              <w:textAlignment w:val="top"/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11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2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141C3" w:rsidRPr="00C57311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E67CC2" w:rsidTr="00E67CC2">
        <w:trPr>
          <w:trHeight w:val="380"/>
        </w:trPr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16.06 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141C3" w:rsidRPr="00E67CC2" w:rsidRDefault="00E141C3" w:rsidP="00E67CC2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13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4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141C3" w:rsidRPr="00E67CC2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E67CC2" w:rsidTr="00E67CC2">
        <w:trPr>
          <w:trHeight w:val="180"/>
        </w:trPr>
        <w:tc>
          <w:tcPr>
            <w:tcW w:w="2409" w:type="dxa"/>
            <w:gridSpan w:val="2"/>
            <w:vMerge/>
          </w:tcPr>
          <w:p w:rsidR="00E141C3" w:rsidRPr="00E67CC2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18.06 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141C3" w:rsidRPr="00E67CC2" w:rsidRDefault="00E141C3" w:rsidP="00E67CC2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15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6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141C3" w:rsidRPr="00E67CC2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E67CC2" w:rsidTr="00E67CC2">
        <w:trPr>
          <w:trHeight w:val="180"/>
        </w:trPr>
        <w:tc>
          <w:tcPr>
            <w:tcW w:w="2409" w:type="dxa"/>
            <w:gridSpan w:val="2"/>
            <w:vMerge/>
          </w:tcPr>
          <w:p w:rsidR="00E141C3" w:rsidRPr="00E67CC2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20.06 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141C3" w:rsidRPr="00E67CC2" w:rsidRDefault="00E141C3" w:rsidP="00E67CC2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17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8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141C3" w:rsidRPr="00E67CC2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E67CC2" w:rsidTr="00E67CC2">
        <w:trPr>
          <w:gridAfter w:val="3"/>
          <w:wAfter w:w="12620" w:type="dxa"/>
          <w:trHeight w:val="344"/>
        </w:trPr>
        <w:tc>
          <w:tcPr>
            <w:tcW w:w="2409" w:type="dxa"/>
            <w:gridSpan w:val="2"/>
            <w:vMerge/>
          </w:tcPr>
          <w:p w:rsidR="00E141C3" w:rsidRPr="00E67CC2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141C3" w:rsidRPr="00E67CC2" w:rsidTr="007358F9">
        <w:trPr>
          <w:gridAfter w:val="3"/>
          <w:wAfter w:w="12620" w:type="dxa"/>
          <w:trHeight w:val="360"/>
        </w:trPr>
        <w:tc>
          <w:tcPr>
            <w:tcW w:w="2409" w:type="dxa"/>
            <w:gridSpan w:val="2"/>
            <w:vMerge/>
          </w:tcPr>
          <w:p w:rsidR="00E141C3" w:rsidRPr="00E67CC2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141C3" w:rsidRPr="00C57311" w:rsidTr="007358F9">
        <w:trPr>
          <w:gridAfter w:val="3"/>
          <w:wAfter w:w="12620" w:type="dxa"/>
          <w:trHeight w:val="536"/>
        </w:trPr>
        <w:tc>
          <w:tcPr>
            <w:tcW w:w="2409" w:type="dxa"/>
            <w:gridSpan w:val="2"/>
            <w:vMerge/>
          </w:tcPr>
          <w:p w:rsidR="00E141C3" w:rsidRPr="00E67CC2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141C3" w:rsidRPr="00C57311" w:rsidTr="007358F9">
        <w:trPr>
          <w:gridAfter w:val="3"/>
          <w:wAfter w:w="12620" w:type="dxa"/>
          <w:trHeight w:val="344"/>
        </w:trPr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141C3" w:rsidRPr="00C57311" w:rsidTr="007358F9">
        <w:tc>
          <w:tcPr>
            <w:tcW w:w="2409" w:type="dxa"/>
            <w:gridSpan w:val="2"/>
            <w:vMerge w:val="restart"/>
          </w:tcPr>
          <w:p w:rsidR="00E141C3" w:rsidRDefault="00E141C3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Спортивная гимнастика </w:t>
            </w:r>
          </w:p>
          <w:p w:rsidR="00E141C3" w:rsidRDefault="00E141C3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НП -2(1,2группы)</w:t>
            </w:r>
          </w:p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(Ефимова А.С.)</w:t>
            </w: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D777B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141C3" w:rsidRPr="005B258B" w:rsidRDefault="00E141C3" w:rsidP="00D777B5">
            <w:pPr>
              <w:shd w:val="clear" w:color="auto" w:fill="FFFFFF"/>
              <w:spacing w:line="260" w:lineRule="atLeast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19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0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  <w:p w:rsidR="00E141C3" w:rsidRPr="00D777B5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Pr="00C57311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фильм «Тренер»</w:t>
            </w: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7D179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D777B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141C3" w:rsidRPr="005B258B" w:rsidRDefault="00E141C3" w:rsidP="00D777B5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21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2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  <w:p w:rsidR="00E141C3" w:rsidRPr="00D777B5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06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Pr="00C57311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посмотреть фильм про спортивную гимнастику « Жесткий спорт»</w:t>
            </w: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rPr>
          <w:trHeight w:val="440"/>
        </w:trPr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Pr="00C57311" w:rsidRDefault="00E141C3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Посмотреть фильм «Лед»</w:t>
            </w:r>
          </w:p>
        </w:tc>
        <w:tc>
          <w:tcPr>
            <w:tcW w:w="3122" w:type="dxa"/>
          </w:tcPr>
          <w:p w:rsidR="00E141C3" w:rsidRPr="00C57311" w:rsidRDefault="00E141C3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rPr>
          <w:trHeight w:val="280"/>
        </w:trPr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D777B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141C3" w:rsidRPr="00D777B5" w:rsidRDefault="00E141C3" w:rsidP="00D777B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23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4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</w:tc>
        <w:tc>
          <w:tcPr>
            <w:tcW w:w="3122" w:type="dxa"/>
          </w:tcPr>
          <w:p w:rsidR="00E141C3" w:rsidRPr="00C57311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rPr>
          <w:trHeight w:val="240"/>
        </w:trPr>
        <w:tc>
          <w:tcPr>
            <w:tcW w:w="2409" w:type="dxa"/>
            <w:gridSpan w:val="2"/>
            <w:vMerge/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D777B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141C3" w:rsidRPr="00D777B5" w:rsidRDefault="00E141C3" w:rsidP="00D777B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25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6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141C3" w:rsidRPr="00C57311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C57311" w:rsidTr="007358F9">
        <w:trPr>
          <w:trHeight w:val="420"/>
        </w:trPr>
        <w:tc>
          <w:tcPr>
            <w:tcW w:w="2409" w:type="dxa"/>
            <w:gridSpan w:val="2"/>
            <w:vMerge/>
            <w:tcBorders>
              <w:bottom w:val="nil"/>
            </w:tcBorders>
          </w:tcPr>
          <w:p w:rsidR="00E141C3" w:rsidRPr="00C57311" w:rsidRDefault="00E141C3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D777B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141C3" w:rsidRPr="00D777B5" w:rsidRDefault="00E141C3" w:rsidP="00D777B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27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8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</w:tc>
        <w:tc>
          <w:tcPr>
            <w:tcW w:w="3122" w:type="dxa"/>
          </w:tcPr>
          <w:p w:rsidR="00E141C3" w:rsidRPr="00C57311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Tr="0085007A">
        <w:tblPrEx>
          <w:tblLook w:val="0000"/>
        </w:tblPrEx>
        <w:trPr>
          <w:trHeight w:val="4160"/>
        </w:trPr>
        <w:tc>
          <w:tcPr>
            <w:tcW w:w="2340" w:type="dxa"/>
            <w:vMerge w:val="restart"/>
            <w:tcBorders>
              <w:top w:val="nil"/>
            </w:tcBorders>
          </w:tcPr>
          <w:p w:rsidR="00E141C3" w:rsidRDefault="00E141C3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141C3" w:rsidRPr="009D48BF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15.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0</w:t>
            </w:r>
            <w:r>
              <w:rPr>
                <w:rFonts w:ascii="Times New Roman" w:hAnsi="Times New Roman"/>
                <w:sz w:val="26"/>
                <w:szCs w:val="26"/>
              </w:rPr>
              <w:t>6.(НП2-2)</w:t>
            </w:r>
          </w:p>
        </w:tc>
        <w:tc>
          <w:tcPr>
            <w:tcW w:w="8078" w:type="dxa"/>
          </w:tcPr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BF1E05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</w:tcPr>
          <w:p w:rsidR="00E141C3" w:rsidRDefault="00E141C3" w:rsidP="00FB4C97">
            <w:pPr>
              <w:jc w:val="center"/>
              <w:rPr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4C3E13" w:rsidTr="0085007A">
        <w:tblPrEx>
          <w:tblLook w:val="0000"/>
        </w:tblPrEx>
        <w:trPr>
          <w:trHeight w:val="160"/>
        </w:trPr>
        <w:tc>
          <w:tcPr>
            <w:tcW w:w="2340" w:type="dxa"/>
            <w:vMerge/>
            <w:tcBorders>
              <w:top w:val="nil"/>
            </w:tcBorders>
          </w:tcPr>
          <w:p w:rsidR="00E141C3" w:rsidRDefault="00E141C3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141C3" w:rsidRPr="004C3E13" w:rsidRDefault="00E141C3" w:rsidP="004C3E13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29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30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</w:tc>
        <w:tc>
          <w:tcPr>
            <w:tcW w:w="3122" w:type="dxa"/>
          </w:tcPr>
          <w:p w:rsidR="00E141C3" w:rsidRPr="004C3E1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4C3E13" w:rsidTr="0085007A">
        <w:tblPrEx>
          <w:tblLook w:val="0000"/>
        </w:tblPrEx>
        <w:trPr>
          <w:trHeight w:val="160"/>
        </w:trPr>
        <w:tc>
          <w:tcPr>
            <w:tcW w:w="2340" w:type="dxa"/>
            <w:vMerge/>
            <w:tcBorders>
              <w:top w:val="nil"/>
            </w:tcBorders>
          </w:tcPr>
          <w:p w:rsidR="00E141C3" w:rsidRPr="004C3E13" w:rsidRDefault="00E141C3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141C3" w:rsidRPr="005B258B" w:rsidRDefault="00E141C3" w:rsidP="004C3E13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31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32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  <w:p w:rsidR="00E141C3" w:rsidRPr="004C3E13" w:rsidRDefault="00E141C3" w:rsidP="00BF1E0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141C3" w:rsidRPr="004C3E1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141C3" w:rsidRPr="004C3E13" w:rsidTr="0085007A">
        <w:tblPrEx>
          <w:tblLook w:val="0000"/>
        </w:tblPrEx>
        <w:trPr>
          <w:trHeight w:val="140"/>
        </w:trPr>
        <w:tc>
          <w:tcPr>
            <w:tcW w:w="2340" w:type="dxa"/>
            <w:vMerge/>
            <w:tcBorders>
              <w:top w:val="nil"/>
            </w:tcBorders>
          </w:tcPr>
          <w:p w:rsidR="00E141C3" w:rsidRPr="004C3E13" w:rsidRDefault="00E141C3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141C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6(НП2-2)</w:t>
            </w:r>
          </w:p>
        </w:tc>
        <w:tc>
          <w:tcPr>
            <w:tcW w:w="8078" w:type="dxa"/>
          </w:tcPr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№4 по ОФП и СФП.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выпрыгиванием (3*20)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 Кувырок вперед (10р)</w:t>
            </w:r>
          </w:p>
          <w:p w:rsidR="00E141C3" w:rsidRDefault="00E141C3" w:rsidP="008014D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 Кувырок назад (10р)</w:t>
            </w:r>
          </w:p>
          <w:p w:rsidR="00E141C3" w:rsidRDefault="00E141C3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141C3" w:rsidRPr="004C3E13" w:rsidRDefault="00E141C3" w:rsidP="004C3E13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33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34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141C3" w:rsidRPr="004C3E13" w:rsidRDefault="00E141C3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E141C3" w:rsidRPr="00F22158" w:rsidRDefault="00E141C3" w:rsidP="00F22158">
      <w:pPr>
        <w:rPr>
          <w:sz w:val="26"/>
          <w:szCs w:val="26"/>
        </w:rPr>
      </w:pPr>
    </w:p>
    <w:sectPr w:rsidR="00E141C3" w:rsidRPr="00F22158" w:rsidSect="007358F9">
      <w:pgSz w:w="16838" w:h="11906" w:orient="landscape"/>
      <w:pgMar w:top="709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2267"/>
    <w:rsid w:val="000D4D73"/>
    <w:rsid w:val="00110BD6"/>
    <w:rsid w:val="00130C15"/>
    <w:rsid w:val="00237893"/>
    <w:rsid w:val="0028772C"/>
    <w:rsid w:val="002B128E"/>
    <w:rsid w:val="002F4157"/>
    <w:rsid w:val="00360638"/>
    <w:rsid w:val="00366820"/>
    <w:rsid w:val="003B244D"/>
    <w:rsid w:val="004C3E13"/>
    <w:rsid w:val="005270CE"/>
    <w:rsid w:val="005B258B"/>
    <w:rsid w:val="005C5076"/>
    <w:rsid w:val="005E72B4"/>
    <w:rsid w:val="00642033"/>
    <w:rsid w:val="00660A6D"/>
    <w:rsid w:val="006F766B"/>
    <w:rsid w:val="007358F9"/>
    <w:rsid w:val="00746C4A"/>
    <w:rsid w:val="0078375D"/>
    <w:rsid w:val="00795650"/>
    <w:rsid w:val="007D1795"/>
    <w:rsid w:val="007D3A84"/>
    <w:rsid w:val="007F1279"/>
    <w:rsid w:val="008014D4"/>
    <w:rsid w:val="0085007A"/>
    <w:rsid w:val="00891242"/>
    <w:rsid w:val="009104D1"/>
    <w:rsid w:val="00937BC5"/>
    <w:rsid w:val="009545AA"/>
    <w:rsid w:val="009620D4"/>
    <w:rsid w:val="00962267"/>
    <w:rsid w:val="009C7066"/>
    <w:rsid w:val="009D48BF"/>
    <w:rsid w:val="00AC64AA"/>
    <w:rsid w:val="00B048D3"/>
    <w:rsid w:val="00B0783D"/>
    <w:rsid w:val="00BE7A71"/>
    <w:rsid w:val="00BF1E05"/>
    <w:rsid w:val="00C302B7"/>
    <w:rsid w:val="00C44F1E"/>
    <w:rsid w:val="00C57311"/>
    <w:rsid w:val="00C57529"/>
    <w:rsid w:val="00C87289"/>
    <w:rsid w:val="00CA7A04"/>
    <w:rsid w:val="00CB6F65"/>
    <w:rsid w:val="00D7300A"/>
    <w:rsid w:val="00D777B5"/>
    <w:rsid w:val="00DE176E"/>
    <w:rsid w:val="00E141C3"/>
    <w:rsid w:val="00E67CC2"/>
    <w:rsid w:val="00EA0D68"/>
    <w:rsid w:val="00EA2F2C"/>
    <w:rsid w:val="00F22158"/>
    <w:rsid w:val="00FB4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5A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6226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891242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795650"/>
    <w:rPr>
      <w:rFonts w:cs="Times New Roman"/>
      <w:color w:val="0000FF"/>
      <w:u w:val="single"/>
    </w:rPr>
  </w:style>
  <w:style w:type="character" w:customStyle="1" w:styleId="pathseparator">
    <w:name w:val="path__separator"/>
    <w:basedOn w:val="DefaultParagraphFont"/>
    <w:uiPriority w:val="99"/>
    <w:rsid w:val="00BF1E0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13" Type="http://schemas.openxmlformats.org/officeDocument/2006/relationships/hyperlink" Target="https://www.youtube.com/" TargetMode="External"/><Relationship Id="rId18" Type="http://schemas.openxmlformats.org/officeDocument/2006/relationships/hyperlink" Target="https://www.youtube.com/watch?v=Lmdm-pYE4-Y" TargetMode="External"/><Relationship Id="rId26" Type="http://schemas.openxmlformats.org/officeDocument/2006/relationships/hyperlink" Target="https://www.youtube.com/watch?v=Lmdm-pYE4-Y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nauka-pedagogika.com/" TargetMode="External"/><Relationship Id="rId34" Type="http://schemas.openxmlformats.org/officeDocument/2006/relationships/hyperlink" Target="https://www.youtube.com/watch?v=Lmdm-pYE4-Y" TargetMode="External"/><Relationship Id="rId7" Type="http://schemas.openxmlformats.org/officeDocument/2006/relationships/hyperlink" Target="http://nauka-pedagogika.com/" TargetMode="External"/><Relationship Id="rId12" Type="http://schemas.openxmlformats.org/officeDocument/2006/relationships/hyperlink" Target="https://www.youtube.com/watch?v=Lmdm-pYE4-Y" TargetMode="External"/><Relationship Id="rId17" Type="http://schemas.openxmlformats.org/officeDocument/2006/relationships/hyperlink" Target="https://www.youtube.com/" TargetMode="External"/><Relationship Id="rId25" Type="http://schemas.openxmlformats.org/officeDocument/2006/relationships/hyperlink" Target="https://www.youtube.com/" TargetMode="External"/><Relationship Id="rId33" Type="http://schemas.openxmlformats.org/officeDocument/2006/relationships/hyperlink" Target="https://www.youtube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Lmdm-pYE4-Y" TargetMode="External"/><Relationship Id="rId20" Type="http://schemas.openxmlformats.org/officeDocument/2006/relationships/hyperlink" Target="https://www.youtube.com/watch?v=Lmdm-pYE4-Y" TargetMode="External"/><Relationship Id="rId29" Type="http://schemas.openxmlformats.org/officeDocument/2006/relationships/hyperlink" Target="http://nauka-pedagogika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11" Type="http://schemas.openxmlformats.org/officeDocument/2006/relationships/hyperlink" Target="https://www.youtube.com/" TargetMode="External"/><Relationship Id="rId24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32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5" Type="http://schemas.openxmlformats.org/officeDocument/2006/relationships/hyperlink" Target="http://nauka-pedagogika.com/" TargetMode="External"/><Relationship Id="rId15" Type="http://schemas.openxmlformats.org/officeDocument/2006/relationships/hyperlink" Target="https://www.youtube.com/" TargetMode="External"/><Relationship Id="rId23" Type="http://schemas.openxmlformats.org/officeDocument/2006/relationships/hyperlink" Target="http://nauka-pedagogika.com/" TargetMode="External"/><Relationship Id="rId28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youtube.com/watch?v=Lmdm-pYE4-Y" TargetMode="External"/><Relationship Id="rId19" Type="http://schemas.openxmlformats.org/officeDocument/2006/relationships/hyperlink" Target="https://www.youtube.com/" TargetMode="External"/><Relationship Id="rId31" Type="http://schemas.openxmlformats.org/officeDocument/2006/relationships/hyperlink" Target="http://nauka-pedagogika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" TargetMode="External"/><Relationship Id="rId14" Type="http://schemas.openxmlformats.org/officeDocument/2006/relationships/hyperlink" Target="https://www.youtube.com/watch?v=Lmdm-pYE4-Y" TargetMode="External"/><Relationship Id="rId22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27" Type="http://schemas.openxmlformats.org/officeDocument/2006/relationships/hyperlink" Target="http://nauka-pedagogika.com/" TargetMode="External"/><Relationship Id="rId30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245</TotalTime>
  <Pages>15</Pages>
  <Words>2767</Words>
  <Characters>15772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</cp:lastModifiedBy>
  <cp:revision>15</cp:revision>
  <dcterms:created xsi:type="dcterms:W3CDTF">2020-03-26T08:46:00Z</dcterms:created>
  <dcterms:modified xsi:type="dcterms:W3CDTF">2020-06-01T08:46:00Z</dcterms:modified>
</cp:coreProperties>
</file>